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072F1" w14:textId="405D7123" w:rsidR="00C774C6" w:rsidRDefault="007D2EC2" w:rsidP="00206A53">
      <w:pPr>
        <w:pStyle w:val="BodyText"/>
        <w:rPr>
          <w:b/>
        </w:rPr>
      </w:pPr>
      <w:r>
        <w:rPr>
          <w:b/>
        </w:rPr>
        <w:t>B</w:t>
      </w:r>
      <w:r w:rsidR="00C774C6" w:rsidRPr="00C774C6">
        <w:rPr>
          <w:b/>
        </w:rPr>
        <w:t xml:space="preserve">SIR </w:t>
      </w:r>
      <w:r w:rsidR="00C620C8">
        <w:rPr>
          <w:b/>
        </w:rPr>
        <w:t xml:space="preserve">Nurses and </w:t>
      </w:r>
      <w:r w:rsidR="00C774C6" w:rsidRPr="00C774C6">
        <w:rPr>
          <w:b/>
        </w:rPr>
        <w:t xml:space="preserve">Radiographer </w:t>
      </w:r>
      <w:r w:rsidR="00DE5608">
        <w:rPr>
          <w:b/>
        </w:rPr>
        <w:t>Travelling Professor</w:t>
      </w:r>
      <w:r w:rsidR="00C774C6" w:rsidRPr="00C774C6">
        <w:rPr>
          <w:b/>
        </w:rPr>
        <w:t xml:space="preserve"> for Interventional Radiology</w:t>
      </w:r>
    </w:p>
    <w:p w14:paraId="00E59BE4" w14:textId="0DD3F4B4" w:rsidR="007D2EC2" w:rsidRDefault="00884B8D" w:rsidP="00884B8D">
      <w:pPr>
        <w:pStyle w:val="BodyText"/>
        <w:rPr>
          <w:bCs/>
        </w:rPr>
      </w:pPr>
      <w:r w:rsidRPr="00884B8D">
        <w:rPr>
          <w:bCs/>
        </w:rPr>
        <w:t xml:space="preserve">The purpose of the visits is educational: to promote the technical, clinical, and research opportunities available in IR for </w:t>
      </w:r>
      <w:r w:rsidR="00C620C8">
        <w:rPr>
          <w:bCs/>
        </w:rPr>
        <w:t xml:space="preserve">nurses and </w:t>
      </w:r>
      <w:r w:rsidRPr="00884B8D">
        <w:rPr>
          <w:bCs/>
        </w:rPr>
        <w:t>radiographers</w:t>
      </w:r>
      <w:r w:rsidR="00305E69">
        <w:rPr>
          <w:bCs/>
        </w:rPr>
        <w:t xml:space="preserve">, </w:t>
      </w:r>
      <w:r w:rsidRPr="00884B8D">
        <w:rPr>
          <w:bCs/>
        </w:rPr>
        <w:t>to provide career guidance and mentorship opportunities</w:t>
      </w:r>
      <w:r w:rsidR="008263E8">
        <w:rPr>
          <w:bCs/>
        </w:rPr>
        <w:t xml:space="preserve"> and </w:t>
      </w:r>
      <w:r w:rsidRPr="00884B8D">
        <w:rPr>
          <w:bCs/>
        </w:rPr>
        <w:t>provide career guidance and mentorship opportunities for students interested in pursuing IR specialisation</w:t>
      </w:r>
      <w:r>
        <w:rPr>
          <w:bCs/>
        </w:rPr>
        <w:t xml:space="preserve"> </w:t>
      </w:r>
      <w:r w:rsidRPr="00884B8D">
        <w:rPr>
          <w:bCs/>
        </w:rPr>
        <w:t xml:space="preserve">and to highlight the rewards of a career in interventional radiology and to foster high quality interventional radiology throughout the UK.  </w:t>
      </w:r>
    </w:p>
    <w:p w14:paraId="51BFB82A" w14:textId="7610E31C" w:rsidR="00E740B1" w:rsidRPr="00884B8D" w:rsidRDefault="00E740B1" w:rsidP="00884B8D">
      <w:pPr>
        <w:pStyle w:val="BodyText"/>
        <w:rPr>
          <w:bCs/>
        </w:rPr>
      </w:pPr>
      <w:r w:rsidRPr="00E740B1">
        <w:t xml:space="preserve">Please complete this form to </w:t>
      </w:r>
      <w:r w:rsidR="002D1C53">
        <w:t xml:space="preserve">planned </w:t>
      </w:r>
      <w:r w:rsidR="0073237A">
        <w:t>sessions; titles, content and outcomes</w:t>
      </w:r>
      <w:r w:rsidR="004156BA">
        <w:t xml:space="preserve"> </w:t>
      </w:r>
    </w:p>
    <w:p w14:paraId="4308F6F4" w14:textId="2DFFBAD7" w:rsidR="00E740B1" w:rsidRPr="00E740B1" w:rsidRDefault="00E740B1" w:rsidP="00E740B1">
      <w:pPr>
        <w:pStyle w:val="BodyText"/>
        <w:rPr>
          <w:b/>
          <w:u w:val="single"/>
        </w:rPr>
      </w:pPr>
      <w:r w:rsidRPr="00E740B1">
        <w:rPr>
          <w:b/>
          <w:u w:val="single"/>
        </w:rPr>
        <w:t xml:space="preserve">1. </w:t>
      </w:r>
      <w:r w:rsidR="00A97AAC">
        <w:rPr>
          <w:b/>
          <w:u w:val="single"/>
        </w:rPr>
        <w:t>Society</w:t>
      </w:r>
      <w:r w:rsidRPr="00E740B1">
        <w:rPr>
          <w:b/>
          <w:u w:val="single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E740B1" w:rsidRPr="00E740B1" w14:paraId="643F0476" w14:textId="77777777" w:rsidTr="007D3B2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F6C45C" w14:textId="33C9238A" w:rsidR="00E740B1" w:rsidRPr="00E740B1" w:rsidRDefault="00A97AAC" w:rsidP="00E740B1">
            <w:pPr>
              <w:pStyle w:val="BodyText"/>
              <w:rPr>
                <w:b/>
                <w:bCs/>
              </w:rPr>
            </w:pPr>
            <w:bookmarkStart w:id="0" w:name="_Hlk143697656"/>
            <w:r>
              <w:rPr>
                <w:b/>
                <w:bCs/>
              </w:rPr>
              <w:t>Society</w:t>
            </w:r>
            <w:r w:rsidR="00E740B1" w:rsidRPr="00E740B1">
              <w:rPr>
                <w:b/>
                <w:bCs/>
              </w:rPr>
              <w:t xml:space="preserve"> name: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CF79" w14:textId="03851642" w:rsidR="00E740B1" w:rsidRPr="00E740B1" w:rsidRDefault="00F024A2" w:rsidP="00E740B1">
            <w:pPr>
              <w:pStyle w:val="BodyText"/>
              <w:ind w:left="340"/>
            </w:pPr>
            <w:r>
              <w:t>British Society of Interventional Radiology</w:t>
            </w:r>
          </w:p>
        </w:tc>
      </w:tr>
      <w:tr w:rsidR="00E740B1" w:rsidRPr="00E740B1" w14:paraId="02AF8307" w14:textId="77777777" w:rsidTr="007D3B2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9B02D9" w14:textId="77777777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t>Lead contact: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32D2" w14:textId="07DEC53E" w:rsidR="00E740B1" w:rsidRPr="00E740B1" w:rsidRDefault="00F024A2" w:rsidP="00E740B1">
            <w:pPr>
              <w:pStyle w:val="BodyText"/>
              <w:ind w:left="340"/>
              <w:rPr>
                <w:bCs/>
              </w:rPr>
            </w:pPr>
            <w:r>
              <w:rPr>
                <w:bCs/>
              </w:rPr>
              <w:t>Julie Ellison</w:t>
            </w:r>
          </w:p>
        </w:tc>
      </w:tr>
      <w:tr w:rsidR="00E740B1" w:rsidRPr="00E740B1" w14:paraId="073459E8" w14:textId="77777777" w:rsidTr="007D3B2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243C4" w14:textId="77777777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t>Contact number: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6DBA" w14:textId="13838D1F" w:rsidR="00E740B1" w:rsidRPr="00E740B1" w:rsidRDefault="00606170" w:rsidP="00E740B1">
            <w:pPr>
              <w:pStyle w:val="BodyText"/>
              <w:ind w:left="340"/>
              <w:rPr>
                <w:u w:val="single"/>
              </w:rPr>
            </w:pPr>
            <w:r>
              <w:rPr>
                <w:u w:val="single"/>
              </w:rPr>
              <w:t>07974428911</w:t>
            </w:r>
          </w:p>
        </w:tc>
      </w:tr>
      <w:tr w:rsidR="00E740B1" w:rsidRPr="00E740B1" w14:paraId="7CEF3400" w14:textId="77777777" w:rsidTr="007D3B2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69CAE1" w14:textId="77777777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t>Email address: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2362" w14:textId="44086976" w:rsidR="00E740B1" w:rsidRPr="00E740B1" w:rsidRDefault="00606170" w:rsidP="00E740B1">
            <w:pPr>
              <w:pStyle w:val="BodyText"/>
              <w:ind w:left="340"/>
              <w:rPr>
                <w:u w:val="single"/>
              </w:rPr>
            </w:pPr>
            <w:r>
              <w:rPr>
                <w:u w:val="single"/>
              </w:rPr>
              <w:t>julie.ellison@bsir.org</w:t>
            </w:r>
          </w:p>
        </w:tc>
      </w:tr>
      <w:bookmarkEnd w:id="0"/>
    </w:tbl>
    <w:p w14:paraId="08E4D8DD" w14:textId="77777777" w:rsidR="00B37BEC" w:rsidRDefault="00B37BEC" w:rsidP="00B37BEC">
      <w:pPr>
        <w:pStyle w:val="BodyText"/>
        <w:spacing w:after="0"/>
        <w:rPr>
          <w:b/>
          <w:u w:val="single"/>
        </w:rPr>
      </w:pPr>
    </w:p>
    <w:p w14:paraId="57E7E8BF" w14:textId="6067CB08" w:rsidR="00E740B1" w:rsidRPr="00E740B1" w:rsidRDefault="00E740B1" w:rsidP="00E740B1">
      <w:pPr>
        <w:pStyle w:val="BodyText"/>
        <w:rPr>
          <w:b/>
          <w:u w:val="single"/>
        </w:rPr>
      </w:pPr>
      <w:r w:rsidRPr="00E740B1">
        <w:rPr>
          <w:b/>
          <w:u w:val="single"/>
        </w:rPr>
        <w:t xml:space="preserve">2. Travelling </w:t>
      </w:r>
      <w:r w:rsidR="00C774C6">
        <w:rPr>
          <w:b/>
          <w:u w:val="single"/>
        </w:rPr>
        <w:t>Representative</w:t>
      </w:r>
      <w:r w:rsidRPr="00E740B1">
        <w:rPr>
          <w:b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1"/>
        <w:gridCol w:w="9577"/>
      </w:tblGrid>
      <w:tr w:rsidR="00E740B1" w:rsidRPr="00E740B1" w14:paraId="33F2A131" w14:textId="77777777" w:rsidTr="00834E2E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D8C438" w14:textId="77777777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t>Tenure dates (from – to):</w:t>
            </w:r>
          </w:p>
        </w:tc>
        <w:tc>
          <w:tcPr>
            <w:tcW w:w="9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9A91" w14:textId="18C812FB" w:rsidR="00E740B1" w:rsidRPr="00E740B1" w:rsidRDefault="00C774C6" w:rsidP="00E740B1">
            <w:pPr>
              <w:pStyle w:val="BodyText"/>
            </w:pPr>
            <w:r>
              <w:t>January 2027</w:t>
            </w:r>
            <w:r w:rsidR="00E740B1" w:rsidRPr="00E740B1">
              <w:t xml:space="preserve"> – December 202</w:t>
            </w:r>
            <w:r>
              <w:t>7</w:t>
            </w:r>
          </w:p>
        </w:tc>
      </w:tr>
      <w:tr w:rsidR="00E740B1" w:rsidRPr="00E740B1" w14:paraId="6632EE67" w14:textId="77777777" w:rsidTr="00834E2E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1E99A8" w14:textId="77777777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t>Name:</w:t>
            </w:r>
          </w:p>
        </w:tc>
        <w:tc>
          <w:tcPr>
            <w:tcW w:w="9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BF75" w14:textId="4E8CE167" w:rsidR="00E740B1" w:rsidRPr="00E740B1" w:rsidRDefault="00E740B1" w:rsidP="00B259FD">
            <w:pPr>
              <w:pStyle w:val="BodyText"/>
            </w:pPr>
          </w:p>
        </w:tc>
      </w:tr>
      <w:tr w:rsidR="00E740B1" w:rsidRPr="00E740B1" w14:paraId="4481EF53" w14:textId="77777777" w:rsidTr="00834E2E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F0CBD8" w14:textId="77777777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t>Job title:</w:t>
            </w:r>
          </w:p>
        </w:tc>
        <w:tc>
          <w:tcPr>
            <w:tcW w:w="9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02ED" w14:textId="0DB00B6E" w:rsidR="00E740B1" w:rsidRPr="00E740B1" w:rsidRDefault="00E740B1" w:rsidP="001265A0">
            <w:pPr>
              <w:pStyle w:val="BodyText"/>
              <w:rPr>
                <w:bCs/>
              </w:rPr>
            </w:pPr>
          </w:p>
        </w:tc>
      </w:tr>
      <w:tr w:rsidR="00E740B1" w:rsidRPr="00E740B1" w14:paraId="4EA96563" w14:textId="77777777" w:rsidTr="00834E2E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C729F4" w14:textId="77777777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t>Organisation/Trust:</w:t>
            </w:r>
          </w:p>
        </w:tc>
        <w:tc>
          <w:tcPr>
            <w:tcW w:w="9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5793" w14:textId="35B33ABA" w:rsidR="00E740B1" w:rsidRPr="002A310C" w:rsidRDefault="00E740B1" w:rsidP="005A0FD6">
            <w:pPr>
              <w:pStyle w:val="BodyText"/>
            </w:pPr>
          </w:p>
        </w:tc>
      </w:tr>
      <w:tr w:rsidR="00E740B1" w:rsidRPr="00E740B1" w14:paraId="29BB8AF8" w14:textId="77777777" w:rsidTr="00834E2E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A36FA4" w14:textId="77777777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t xml:space="preserve">Email: </w:t>
            </w:r>
          </w:p>
        </w:tc>
        <w:tc>
          <w:tcPr>
            <w:tcW w:w="9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B6E7" w14:textId="37E0BB27" w:rsidR="00E740B1" w:rsidRPr="00E740B1" w:rsidRDefault="00E740B1" w:rsidP="001265A0">
            <w:pPr>
              <w:pStyle w:val="BodyText"/>
              <w:rPr>
                <w:u w:val="single"/>
              </w:rPr>
            </w:pPr>
          </w:p>
        </w:tc>
      </w:tr>
      <w:tr w:rsidR="00E740B1" w:rsidRPr="00E740B1" w14:paraId="5FCF9B30" w14:textId="77777777" w:rsidTr="00834E2E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CF17C6" w14:textId="25DB103E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lastRenderedPageBreak/>
              <w:t xml:space="preserve">Biography: </w:t>
            </w:r>
            <w:r w:rsidRPr="00E740B1">
              <w:t xml:space="preserve">Please provide a short biography (no more than 50 words). </w:t>
            </w:r>
          </w:p>
        </w:tc>
        <w:tc>
          <w:tcPr>
            <w:tcW w:w="9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CBF1" w14:textId="17673F49" w:rsidR="00E740B1" w:rsidRPr="0079069D" w:rsidRDefault="00BB5EF8" w:rsidP="001265A0">
            <w:pPr>
              <w:pStyle w:val="BodyText"/>
            </w:pPr>
            <w:r>
              <w:t>please insert a bio</w:t>
            </w:r>
          </w:p>
        </w:tc>
      </w:tr>
      <w:tr w:rsidR="00E740B1" w:rsidRPr="00E740B1" w14:paraId="36D49FF2" w14:textId="77777777" w:rsidTr="00834E2E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B90F64" w14:textId="1430A2DB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t xml:space="preserve">Lecture titles: </w:t>
            </w:r>
            <w:r w:rsidRPr="00E740B1">
              <w:t xml:space="preserve">Please include all topics to be covered during </w:t>
            </w:r>
            <w:r w:rsidR="0043296F" w:rsidRPr="00E740B1">
              <w:t>your</w:t>
            </w:r>
            <w:r w:rsidRPr="00E740B1">
              <w:t xml:space="preserve"> T</w:t>
            </w:r>
            <w:r w:rsidR="0043296F">
              <w:t>R</w:t>
            </w:r>
            <w:r w:rsidRPr="00E740B1">
              <w:t xml:space="preserve"> visit. </w:t>
            </w:r>
            <w:r w:rsidR="006B6727">
              <w:t>(6-8)</w:t>
            </w:r>
          </w:p>
        </w:tc>
        <w:tc>
          <w:tcPr>
            <w:tcW w:w="9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608B" w14:textId="6C933B59" w:rsidR="00E740B1" w:rsidRPr="00E740B1" w:rsidRDefault="00E740B1" w:rsidP="001543E3">
            <w:pPr>
              <w:pStyle w:val="BodyText"/>
              <w:rPr>
                <w:u w:val="single"/>
              </w:rPr>
            </w:pPr>
          </w:p>
        </w:tc>
      </w:tr>
      <w:tr w:rsidR="00E740B1" w:rsidRPr="00E740B1" w14:paraId="5776D2EE" w14:textId="77777777" w:rsidTr="00834E2E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08CC86" w14:textId="77777777" w:rsidR="00E740B1" w:rsidRPr="00E740B1" w:rsidRDefault="00E740B1" w:rsidP="00E740B1">
            <w:pPr>
              <w:pStyle w:val="BodyText"/>
              <w:rPr>
                <w:b/>
                <w:bCs/>
              </w:rPr>
            </w:pPr>
            <w:r w:rsidRPr="00E740B1">
              <w:rPr>
                <w:b/>
                <w:bCs/>
              </w:rPr>
              <w:t xml:space="preserve">Learning objectives: </w:t>
            </w:r>
            <w:r w:rsidRPr="00E740B1">
              <w:t xml:space="preserve">Please detail what learning outcomes will be achieved by those in attendance. </w:t>
            </w:r>
          </w:p>
        </w:tc>
        <w:tc>
          <w:tcPr>
            <w:tcW w:w="9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64E4" w14:textId="77777777" w:rsidR="00C67A5E" w:rsidRDefault="00C67A5E" w:rsidP="00AA0E3E">
            <w:pPr>
              <w:pStyle w:val="BodyText"/>
              <w:spacing w:after="0" w:line="240" w:lineRule="auto"/>
            </w:pPr>
          </w:p>
          <w:p w14:paraId="49DD3EB4" w14:textId="77777777" w:rsidR="00E21BB6" w:rsidRDefault="00E21BB6" w:rsidP="00E21BB6">
            <w:pPr>
              <w:pStyle w:val="BodyText"/>
              <w:spacing w:line="240" w:lineRule="auto"/>
            </w:pPr>
          </w:p>
          <w:p w14:paraId="6A9B00B3" w14:textId="3D71DB46" w:rsidR="00E21BB6" w:rsidRPr="00E36188" w:rsidRDefault="00E21BB6" w:rsidP="00E21BB6">
            <w:pPr>
              <w:pStyle w:val="BodyText"/>
              <w:spacing w:after="0" w:line="240" w:lineRule="auto"/>
            </w:pPr>
          </w:p>
        </w:tc>
      </w:tr>
      <w:tr w:rsidR="00A82CDC" w:rsidRPr="00E740B1" w14:paraId="1DA4E434" w14:textId="77777777" w:rsidTr="00834E2E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E76395" w14:textId="6C008F02" w:rsidR="00A82CDC" w:rsidRPr="00E740B1" w:rsidRDefault="00A82CDC" w:rsidP="00E740B1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 xml:space="preserve">Visits </w:t>
            </w:r>
            <w:r w:rsidR="002D2FC3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2D2FC3" w:rsidRPr="00EB4896">
              <w:t>potential sites you plan to visit.</w:t>
            </w:r>
          </w:p>
        </w:tc>
        <w:tc>
          <w:tcPr>
            <w:tcW w:w="9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1921" w14:textId="77777777" w:rsidR="00A82CDC" w:rsidRDefault="00A82CDC" w:rsidP="00AA0E3E">
            <w:pPr>
              <w:pStyle w:val="BodyText"/>
              <w:spacing w:after="0" w:line="240" w:lineRule="auto"/>
            </w:pPr>
          </w:p>
        </w:tc>
      </w:tr>
    </w:tbl>
    <w:p w14:paraId="43D86A03" w14:textId="77777777" w:rsidR="00B37BEC" w:rsidRDefault="00B37BEC" w:rsidP="00B37BEC">
      <w:pPr>
        <w:pStyle w:val="BodyText"/>
        <w:spacing w:after="0"/>
        <w:rPr>
          <w:b/>
          <w:u w:val="single"/>
        </w:rPr>
      </w:pPr>
    </w:p>
    <w:p w14:paraId="42FE4DA3" w14:textId="721FAA62" w:rsidR="00E740B1" w:rsidRPr="00E740B1" w:rsidRDefault="00E740B1" w:rsidP="00E740B1">
      <w:pPr>
        <w:pStyle w:val="BodyText"/>
        <w:rPr>
          <w:b/>
          <w:u w:val="single"/>
        </w:rPr>
      </w:pPr>
      <w:r w:rsidRPr="00E740B1">
        <w:rPr>
          <w:b/>
          <w:u w:val="single"/>
        </w:rPr>
        <w:t xml:space="preserve">3. Marketing/Co-ordination of visits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</w:tblGrid>
      <w:tr w:rsidR="00E740B1" w:rsidRPr="00E740B1" w14:paraId="49B02164" w14:textId="77777777" w:rsidTr="007D3B29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32F1" w14:textId="07595356" w:rsidR="00E740B1" w:rsidRPr="00E740B1" w:rsidRDefault="00E740B1" w:rsidP="00E740B1">
            <w:pPr>
              <w:pStyle w:val="BodyText"/>
            </w:pPr>
            <w:r w:rsidRPr="00E740B1">
              <w:t xml:space="preserve">Travelling </w:t>
            </w:r>
            <w:r w:rsidR="00DE5608">
              <w:t>Professor</w:t>
            </w:r>
            <w:r w:rsidRPr="00E740B1">
              <w:t xml:space="preserve"> details will be added to </w:t>
            </w:r>
            <w:r w:rsidR="00E41845">
              <w:t xml:space="preserve">the BSIR </w:t>
            </w:r>
            <w:r w:rsidR="00874559">
              <w:t>website</w:t>
            </w:r>
            <w:r w:rsidRPr="00E740B1">
              <w:t xml:space="preserve"> and will be used in the publicity surrounding the scheme. This could include promotion on social media channels, the </w:t>
            </w:r>
            <w:r w:rsidR="00874559">
              <w:t>Societies weekl</w:t>
            </w:r>
            <w:r w:rsidR="007E2981">
              <w:t>y news bulletins</w:t>
            </w:r>
            <w:r w:rsidR="00753B41">
              <w:t xml:space="preserve"> </w:t>
            </w:r>
            <w:r w:rsidRPr="00E740B1">
              <w:t xml:space="preserve">and other appropriate channels. </w:t>
            </w:r>
          </w:p>
        </w:tc>
      </w:tr>
    </w:tbl>
    <w:p w14:paraId="05C4B148" w14:textId="77777777" w:rsidR="00D022EF" w:rsidRDefault="00D022EF" w:rsidP="008F6C12">
      <w:pPr>
        <w:pStyle w:val="BodyText"/>
      </w:pPr>
    </w:p>
    <w:p w14:paraId="6D392B99" w14:textId="0EE61A4F" w:rsidR="00A13979" w:rsidRPr="008F6C12" w:rsidRDefault="00E740B1" w:rsidP="008F6C12">
      <w:pPr>
        <w:pStyle w:val="BodyText"/>
      </w:pPr>
      <w:r w:rsidRPr="00E740B1">
        <w:t xml:space="preserve">Please send your completed forms to the </w:t>
      </w:r>
      <w:r w:rsidR="00745EC1">
        <w:t xml:space="preserve">Julie Ellison at </w:t>
      </w:r>
      <w:hyperlink r:id="rId11" w:history="1">
        <w:r w:rsidR="003B75C9" w:rsidRPr="003B75C9">
          <w:rPr>
            <w:rStyle w:val="Hyperlink"/>
            <w:color w:val="2E54FF" w:themeColor="accent2"/>
          </w:rPr>
          <w:t>julie.ellison@bsir.org</w:t>
        </w:r>
      </w:hyperlink>
      <w:r w:rsidR="003B75C9">
        <w:t xml:space="preserve"> by </w:t>
      </w:r>
      <w:r w:rsidR="00D022EF" w:rsidRPr="00D022EF">
        <w:rPr>
          <w:b/>
          <w:bCs/>
          <w:color w:val="EE0000"/>
        </w:rPr>
        <w:t>12 noon on Wednesday 16</w:t>
      </w:r>
      <w:r w:rsidR="00D022EF" w:rsidRPr="00D022EF">
        <w:rPr>
          <w:b/>
          <w:bCs/>
          <w:color w:val="EE0000"/>
          <w:vertAlign w:val="superscript"/>
        </w:rPr>
        <w:t>th</w:t>
      </w:r>
      <w:r w:rsidR="00D022EF" w:rsidRPr="00D022EF">
        <w:rPr>
          <w:b/>
          <w:bCs/>
          <w:color w:val="EE0000"/>
        </w:rPr>
        <w:t xml:space="preserve"> </w:t>
      </w:r>
      <w:r w:rsidR="003B75C9" w:rsidRPr="00D022EF">
        <w:rPr>
          <w:b/>
          <w:bCs/>
          <w:color w:val="EE0000"/>
        </w:rPr>
        <w:t>September 2026</w:t>
      </w:r>
    </w:p>
    <w:sectPr w:rsidR="00A13979" w:rsidRPr="008F6C12" w:rsidSect="00834E2E">
      <w:footerReference w:type="default" r:id="rId12"/>
      <w:footerReference w:type="first" r:id="rId13"/>
      <w:pgSz w:w="16838" w:h="11906" w:orient="landscape" w:code="9"/>
      <w:pgMar w:top="1418" w:right="1418" w:bottom="1418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FDF6F" w14:textId="77777777" w:rsidR="000F6858" w:rsidRDefault="000F6858" w:rsidP="00C145D3">
      <w:pPr>
        <w:spacing w:line="240" w:lineRule="auto"/>
      </w:pPr>
      <w:r>
        <w:separator/>
      </w:r>
    </w:p>
  </w:endnote>
  <w:endnote w:type="continuationSeparator" w:id="0">
    <w:p w14:paraId="63EBE093" w14:textId="77777777" w:rsidR="000F6858" w:rsidRDefault="000F6858" w:rsidP="00C145D3">
      <w:pPr>
        <w:spacing w:line="240" w:lineRule="auto"/>
      </w:pPr>
      <w:r>
        <w:continuationSeparator/>
      </w:r>
    </w:p>
  </w:endnote>
  <w:endnote w:type="continuationNotice" w:id="1">
    <w:p w14:paraId="5FBFF668" w14:textId="77777777" w:rsidR="000F6858" w:rsidRDefault="000F68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574AF" w14:textId="77777777" w:rsidR="007246C3" w:rsidRDefault="007246C3">
    <w:pPr>
      <w:pStyle w:val="Footer"/>
    </w:pPr>
  </w:p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01"/>
      <w:gridCol w:w="7001"/>
    </w:tblGrid>
    <w:tr w:rsidR="00DE18CE" w14:paraId="694F0DBC" w14:textId="77777777" w:rsidTr="00AE0F92">
      <w:trPr>
        <w:trHeight w:hRule="exact" w:val="1247"/>
      </w:trPr>
      <w:tc>
        <w:tcPr>
          <w:tcW w:w="2500" w:type="pct"/>
        </w:tcPr>
        <w:p w14:paraId="297A109A" w14:textId="6B7E50B2" w:rsidR="00DE18CE" w:rsidRDefault="00DE18CE" w:rsidP="00AE0F92">
          <w:pPr>
            <w:pStyle w:val="Footer"/>
          </w:pPr>
        </w:p>
      </w:tc>
      <w:tc>
        <w:tcPr>
          <w:tcW w:w="2500" w:type="pct"/>
          <w:vAlign w:val="center"/>
        </w:tcPr>
        <w:p w14:paraId="4ADBB22C" w14:textId="67EABDC3" w:rsidR="00DE18CE" w:rsidRDefault="00DE18CE" w:rsidP="00DE18CE">
          <w:pPr>
            <w:pStyle w:val="Footer"/>
            <w:jc w:val="right"/>
          </w:pPr>
        </w:p>
      </w:tc>
    </w:tr>
  </w:tbl>
  <w:p w14:paraId="18CED7A4" w14:textId="77777777" w:rsidR="00C145D3" w:rsidRPr="00DE18CE" w:rsidRDefault="00C145D3" w:rsidP="00DE18CE">
    <w:pPr>
      <w:pStyle w:val="Footer"/>
      <w:spacing w:line="240" w:lineRule="auto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88EF" w14:textId="77777777" w:rsidR="00B95870" w:rsidRDefault="00B95870"/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01"/>
      <w:gridCol w:w="7001"/>
    </w:tblGrid>
    <w:tr w:rsidR="00B95870" w14:paraId="3D678A22" w14:textId="77777777" w:rsidTr="00AE0F92">
      <w:trPr>
        <w:trHeight w:hRule="exact" w:val="1247"/>
      </w:trPr>
      <w:tc>
        <w:tcPr>
          <w:tcW w:w="2500" w:type="pct"/>
        </w:tcPr>
        <w:p w14:paraId="708A12CF" w14:textId="0F235ADD" w:rsidR="00B95870" w:rsidRDefault="00B95870" w:rsidP="00AE0F92">
          <w:pPr>
            <w:pStyle w:val="Footer"/>
          </w:pPr>
        </w:p>
      </w:tc>
      <w:tc>
        <w:tcPr>
          <w:tcW w:w="2500" w:type="pct"/>
          <w:vAlign w:val="center"/>
        </w:tcPr>
        <w:p w14:paraId="7C00952B" w14:textId="5A618D80" w:rsidR="00B95870" w:rsidRDefault="00B95870" w:rsidP="00B95870">
          <w:pPr>
            <w:pStyle w:val="Footer"/>
            <w:jc w:val="right"/>
          </w:pPr>
        </w:p>
      </w:tc>
    </w:tr>
  </w:tbl>
  <w:p w14:paraId="482B0967" w14:textId="77777777" w:rsidR="00B95870" w:rsidRPr="00B95870" w:rsidRDefault="00B95870" w:rsidP="00B95870">
    <w:pPr>
      <w:pStyle w:val="Footer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A8BDE" w14:textId="77777777" w:rsidR="000F6858" w:rsidRDefault="000F6858" w:rsidP="00C145D3">
      <w:pPr>
        <w:spacing w:line="240" w:lineRule="auto"/>
      </w:pPr>
      <w:r>
        <w:separator/>
      </w:r>
    </w:p>
  </w:footnote>
  <w:footnote w:type="continuationSeparator" w:id="0">
    <w:p w14:paraId="6E476997" w14:textId="77777777" w:rsidR="000F6858" w:rsidRDefault="000F6858" w:rsidP="00C145D3">
      <w:pPr>
        <w:spacing w:line="240" w:lineRule="auto"/>
      </w:pPr>
      <w:r>
        <w:continuationSeparator/>
      </w:r>
    </w:p>
  </w:footnote>
  <w:footnote w:type="continuationNotice" w:id="1">
    <w:p w14:paraId="66B0BCDE" w14:textId="77777777" w:rsidR="000F6858" w:rsidRDefault="000F685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654A53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5EEFD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5C49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35474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8FECF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5F4D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8836F9"/>
    <w:multiLevelType w:val="multilevel"/>
    <w:tmpl w:val="D4287C60"/>
    <w:numStyleLink w:val="HeadingNumList"/>
  </w:abstractNum>
  <w:abstractNum w:abstractNumId="7" w15:restartNumberingAfterBreak="0">
    <w:nsid w:val="04195823"/>
    <w:multiLevelType w:val="multilevel"/>
    <w:tmpl w:val="BBD8CF92"/>
    <w:numStyleLink w:val="BulletList"/>
  </w:abstractNum>
  <w:abstractNum w:abstractNumId="8" w15:restartNumberingAfterBreak="0">
    <w:nsid w:val="0F7F2A61"/>
    <w:multiLevelType w:val="hybridMultilevel"/>
    <w:tmpl w:val="ED4C2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92DE1"/>
    <w:multiLevelType w:val="multilevel"/>
    <w:tmpl w:val="B88C6228"/>
    <w:numStyleLink w:val="NumList"/>
  </w:abstractNum>
  <w:abstractNum w:abstractNumId="10" w15:restartNumberingAfterBreak="0">
    <w:nsid w:val="13B0789C"/>
    <w:multiLevelType w:val="multilevel"/>
    <w:tmpl w:val="BBD8CF92"/>
    <w:styleLink w:val="BulletList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cs="Symbol" w:hint="default"/>
        <w:color w:val="2D053C" w:themeColor="text2"/>
        <w:szCs w:val="28"/>
      </w:rPr>
    </w:lvl>
    <w:lvl w:ilvl="1">
      <w:start w:val="1"/>
      <w:numFmt w:val="bullet"/>
      <w:pStyle w:val="ListBullet2"/>
      <w:lvlText w:val=""/>
      <w:lvlJc w:val="left"/>
      <w:pPr>
        <w:ind w:left="680" w:hanging="340"/>
      </w:pPr>
      <w:rPr>
        <w:rFonts w:ascii="Symbol" w:hAnsi="Symbol" w:cs="Symbol" w:hint="default"/>
        <w:color w:val="2D053C" w:themeColor="text2"/>
        <w:szCs w:val="28"/>
      </w:rPr>
    </w:lvl>
    <w:lvl w:ilvl="2">
      <w:start w:val="1"/>
      <w:numFmt w:val="bullet"/>
      <w:pStyle w:val="ListBullet3"/>
      <w:lvlText w:val=""/>
      <w:lvlJc w:val="left"/>
      <w:pPr>
        <w:ind w:left="1021" w:hanging="341"/>
      </w:pPr>
      <w:rPr>
        <w:rFonts w:ascii="Symbol" w:hAnsi="Symbol" w:cs="Symbol" w:hint="default"/>
        <w:color w:val="2D053C" w:themeColor="text2"/>
        <w:szCs w:val="28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2D053C" w:themeColor="text2"/>
        <w:szCs w:val="28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  <w:color w:val="2D053C" w:themeColor="text2"/>
        <w:szCs w:val="28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  <w:color w:val="2D053C" w:themeColor="text2"/>
        <w:szCs w:val="28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  <w:color w:val="2D053C" w:themeColor="text2"/>
        <w:szCs w:val="28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  <w:color w:val="2D053C" w:themeColor="text2"/>
        <w:szCs w:val="28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2D053C" w:themeColor="text2"/>
        <w:szCs w:val="28"/>
      </w:rPr>
    </w:lvl>
  </w:abstractNum>
  <w:abstractNum w:abstractNumId="11" w15:restartNumberingAfterBreak="0">
    <w:nsid w:val="2D2067C0"/>
    <w:multiLevelType w:val="hybridMultilevel"/>
    <w:tmpl w:val="D9DA3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87344"/>
    <w:multiLevelType w:val="multilevel"/>
    <w:tmpl w:val="D4287C60"/>
    <w:styleLink w:val="HeadingNum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DCB502C"/>
    <w:multiLevelType w:val="hybridMultilevel"/>
    <w:tmpl w:val="FF6A3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97831"/>
    <w:multiLevelType w:val="hybridMultilevel"/>
    <w:tmpl w:val="80805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22968"/>
    <w:multiLevelType w:val="multilevel"/>
    <w:tmpl w:val="B88C6228"/>
    <w:styleLink w:val="NumList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84C508D"/>
    <w:multiLevelType w:val="hybridMultilevel"/>
    <w:tmpl w:val="F3466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40E0B"/>
    <w:multiLevelType w:val="hybridMultilevel"/>
    <w:tmpl w:val="F5C06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D6E11"/>
    <w:multiLevelType w:val="hybridMultilevel"/>
    <w:tmpl w:val="AB324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4222D"/>
    <w:multiLevelType w:val="hybridMultilevel"/>
    <w:tmpl w:val="98BA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81744"/>
    <w:multiLevelType w:val="hybridMultilevel"/>
    <w:tmpl w:val="78DC1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614408">
    <w:abstractNumId w:val="5"/>
  </w:num>
  <w:num w:numId="2" w16cid:durableId="665211658">
    <w:abstractNumId w:val="3"/>
  </w:num>
  <w:num w:numId="3" w16cid:durableId="305595989">
    <w:abstractNumId w:val="2"/>
  </w:num>
  <w:num w:numId="4" w16cid:durableId="49697943">
    <w:abstractNumId w:val="4"/>
  </w:num>
  <w:num w:numId="5" w16cid:durableId="1342859237">
    <w:abstractNumId w:val="1"/>
  </w:num>
  <w:num w:numId="6" w16cid:durableId="278223291">
    <w:abstractNumId w:val="0"/>
  </w:num>
  <w:num w:numId="7" w16cid:durableId="1574899723">
    <w:abstractNumId w:val="15"/>
  </w:num>
  <w:num w:numId="8" w16cid:durableId="554775974">
    <w:abstractNumId w:val="12"/>
  </w:num>
  <w:num w:numId="9" w16cid:durableId="574555077">
    <w:abstractNumId w:val="6"/>
  </w:num>
  <w:num w:numId="10" w16cid:durableId="713700014">
    <w:abstractNumId w:val="9"/>
  </w:num>
  <w:num w:numId="11" w16cid:durableId="655383151">
    <w:abstractNumId w:val="5"/>
  </w:num>
  <w:num w:numId="12" w16cid:durableId="559054489">
    <w:abstractNumId w:val="9"/>
  </w:num>
  <w:num w:numId="13" w16cid:durableId="2056078209">
    <w:abstractNumId w:val="3"/>
  </w:num>
  <w:num w:numId="14" w16cid:durableId="181285137">
    <w:abstractNumId w:val="2"/>
  </w:num>
  <w:num w:numId="15" w16cid:durableId="1581449739">
    <w:abstractNumId w:val="9"/>
  </w:num>
  <w:num w:numId="16" w16cid:durableId="1072657298">
    <w:abstractNumId w:val="9"/>
  </w:num>
  <w:num w:numId="17" w16cid:durableId="726606638">
    <w:abstractNumId w:val="15"/>
  </w:num>
  <w:num w:numId="18" w16cid:durableId="1119833186">
    <w:abstractNumId w:val="12"/>
  </w:num>
  <w:num w:numId="19" w16cid:durableId="157768813">
    <w:abstractNumId w:val="10"/>
  </w:num>
  <w:num w:numId="20" w16cid:durableId="649484597">
    <w:abstractNumId w:val="7"/>
  </w:num>
  <w:num w:numId="21" w16cid:durableId="333650616">
    <w:abstractNumId w:val="11"/>
  </w:num>
  <w:num w:numId="22" w16cid:durableId="1858541992">
    <w:abstractNumId w:val="20"/>
  </w:num>
  <w:num w:numId="23" w16cid:durableId="340474208">
    <w:abstractNumId w:val="16"/>
  </w:num>
  <w:num w:numId="24" w16cid:durableId="1702705054">
    <w:abstractNumId w:val="18"/>
  </w:num>
  <w:num w:numId="25" w16cid:durableId="1461731875">
    <w:abstractNumId w:val="19"/>
  </w:num>
  <w:num w:numId="26" w16cid:durableId="1498113227">
    <w:abstractNumId w:val="8"/>
  </w:num>
  <w:num w:numId="27" w16cid:durableId="1790928033">
    <w:abstractNumId w:val="14"/>
  </w:num>
  <w:num w:numId="28" w16cid:durableId="677074481">
    <w:abstractNumId w:val="17"/>
  </w:num>
  <w:num w:numId="29" w16cid:durableId="6828290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B1"/>
    <w:rsid w:val="000121B9"/>
    <w:rsid w:val="00034DF7"/>
    <w:rsid w:val="00037B26"/>
    <w:rsid w:val="00042ED5"/>
    <w:rsid w:val="00046A27"/>
    <w:rsid w:val="00061DBF"/>
    <w:rsid w:val="0007589A"/>
    <w:rsid w:val="00077FD6"/>
    <w:rsid w:val="000A3D76"/>
    <w:rsid w:val="000C3119"/>
    <w:rsid w:val="000D4356"/>
    <w:rsid w:val="000D7856"/>
    <w:rsid w:val="000E4DB6"/>
    <w:rsid w:val="000F6858"/>
    <w:rsid w:val="00104BB2"/>
    <w:rsid w:val="001210B1"/>
    <w:rsid w:val="001265A0"/>
    <w:rsid w:val="00133ACD"/>
    <w:rsid w:val="00137524"/>
    <w:rsid w:val="00140D6E"/>
    <w:rsid w:val="001443E9"/>
    <w:rsid w:val="001543E3"/>
    <w:rsid w:val="001567AF"/>
    <w:rsid w:val="00157692"/>
    <w:rsid w:val="00165DDB"/>
    <w:rsid w:val="00195006"/>
    <w:rsid w:val="00197D68"/>
    <w:rsid w:val="001A783C"/>
    <w:rsid w:val="001B6E08"/>
    <w:rsid w:val="001C6E4F"/>
    <w:rsid w:val="001F3767"/>
    <w:rsid w:val="00206A53"/>
    <w:rsid w:val="00224913"/>
    <w:rsid w:val="00224F47"/>
    <w:rsid w:val="0022596C"/>
    <w:rsid w:val="00225F50"/>
    <w:rsid w:val="0024294A"/>
    <w:rsid w:val="002442C3"/>
    <w:rsid w:val="002A310C"/>
    <w:rsid w:val="002B2FD2"/>
    <w:rsid w:val="002C4E58"/>
    <w:rsid w:val="002D1C53"/>
    <w:rsid w:val="002D2FC3"/>
    <w:rsid w:val="002E1510"/>
    <w:rsid w:val="002F1458"/>
    <w:rsid w:val="002F6F63"/>
    <w:rsid w:val="00305E69"/>
    <w:rsid w:val="003135FD"/>
    <w:rsid w:val="003561DD"/>
    <w:rsid w:val="00362E76"/>
    <w:rsid w:val="00371700"/>
    <w:rsid w:val="00380420"/>
    <w:rsid w:val="0038584E"/>
    <w:rsid w:val="003B5EC6"/>
    <w:rsid w:val="003B75C9"/>
    <w:rsid w:val="003C30EA"/>
    <w:rsid w:val="003C5732"/>
    <w:rsid w:val="003E5CDF"/>
    <w:rsid w:val="00403FA5"/>
    <w:rsid w:val="004109D6"/>
    <w:rsid w:val="00413756"/>
    <w:rsid w:val="004156BA"/>
    <w:rsid w:val="0041682D"/>
    <w:rsid w:val="004322B9"/>
    <w:rsid w:val="0043296F"/>
    <w:rsid w:val="00487F42"/>
    <w:rsid w:val="00493E42"/>
    <w:rsid w:val="004D1377"/>
    <w:rsid w:val="005131B9"/>
    <w:rsid w:val="00577C21"/>
    <w:rsid w:val="00582AD3"/>
    <w:rsid w:val="00593CDE"/>
    <w:rsid w:val="005A0FD6"/>
    <w:rsid w:val="005C0116"/>
    <w:rsid w:val="005C4D56"/>
    <w:rsid w:val="005C4E0E"/>
    <w:rsid w:val="005D7AE6"/>
    <w:rsid w:val="005E496F"/>
    <w:rsid w:val="005E58BA"/>
    <w:rsid w:val="005F685D"/>
    <w:rsid w:val="00606170"/>
    <w:rsid w:val="00607AD7"/>
    <w:rsid w:val="00620AF7"/>
    <w:rsid w:val="00620C76"/>
    <w:rsid w:val="0063219C"/>
    <w:rsid w:val="00634A03"/>
    <w:rsid w:val="00645161"/>
    <w:rsid w:val="00653C0E"/>
    <w:rsid w:val="006A6166"/>
    <w:rsid w:val="006B6727"/>
    <w:rsid w:val="006C534A"/>
    <w:rsid w:val="006F7F3E"/>
    <w:rsid w:val="007048D1"/>
    <w:rsid w:val="007129BD"/>
    <w:rsid w:val="007246C3"/>
    <w:rsid w:val="00726555"/>
    <w:rsid w:val="007265EE"/>
    <w:rsid w:val="0073237A"/>
    <w:rsid w:val="0073478C"/>
    <w:rsid w:val="00734EE6"/>
    <w:rsid w:val="00743D42"/>
    <w:rsid w:val="00745EC1"/>
    <w:rsid w:val="00751A27"/>
    <w:rsid w:val="00753AB0"/>
    <w:rsid w:val="00753B41"/>
    <w:rsid w:val="00786ABE"/>
    <w:rsid w:val="0079069D"/>
    <w:rsid w:val="007939BD"/>
    <w:rsid w:val="007C0490"/>
    <w:rsid w:val="007C11DC"/>
    <w:rsid w:val="007D2EC2"/>
    <w:rsid w:val="007D3B29"/>
    <w:rsid w:val="007E2981"/>
    <w:rsid w:val="007E3BBB"/>
    <w:rsid w:val="00800194"/>
    <w:rsid w:val="00800642"/>
    <w:rsid w:val="008227DF"/>
    <w:rsid w:val="008263E8"/>
    <w:rsid w:val="00834E2E"/>
    <w:rsid w:val="00845A02"/>
    <w:rsid w:val="0086433E"/>
    <w:rsid w:val="00871D21"/>
    <w:rsid w:val="00874559"/>
    <w:rsid w:val="00884B8D"/>
    <w:rsid w:val="00884F75"/>
    <w:rsid w:val="0088738B"/>
    <w:rsid w:val="00891DBF"/>
    <w:rsid w:val="008C460D"/>
    <w:rsid w:val="008D6DCC"/>
    <w:rsid w:val="008E1827"/>
    <w:rsid w:val="008E6C91"/>
    <w:rsid w:val="008F6C12"/>
    <w:rsid w:val="0092159E"/>
    <w:rsid w:val="0092641E"/>
    <w:rsid w:val="0093124F"/>
    <w:rsid w:val="00945AB6"/>
    <w:rsid w:val="009A3787"/>
    <w:rsid w:val="009B404E"/>
    <w:rsid w:val="009B5A1F"/>
    <w:rsid w:val="009F522A"/>
    <w:rsid w:val="00A02349"/>
    <w:rsid w:val="00A13979"/>
    <w:rsid w:val="00A42DA1"/>
    <w:rsid w:val="00A54183"/>
    <w:rsid w:val="00A5485E"/>
    <w:rsid w:val="00A71763"/>
    <w:rsid w:val="00A82CDC"/>
    <w:rsid w:val="00A97AAC"/>
    <w:rsid w:val="00AA0E3E"/>
    <w:rsid w:val="00AC7F54"/>
    <w:rsid w:val="00AE0F92"/>
    <w:rsid w:val="00B259FD"/>
    <w:rsid w:val="00B37BEC"/>
    <w:rsid w:val="00B520F4"/>
    <w:rsid w:val="00B607F1"/>
    <w:rsid w:val="00B62082"/>
    <w:rsid w:val="00B621E4"/>
    <w:rsid w:val="00B62394"/>
    <w:rsid w:val="00B6296C"/>
    <w:rsid w:val="00B73019"/>
    <w:rsid w:val="00B95870"/>
    <w:rsid w:val="00BA0D6B"/>
    <w:rsid w:val="00BB5EF8"/>
    <w:rsid w:val="00BC1775"/>
    <w:rsid w:val="00BE4B92"/>
    <w:rsid w:val="00BF510F"/>
    <w:rsid w:val="00C145D3"/>
    <w:rsid w:val="00C16318"/>
    <w:rsid w:val="00C2355E"/>
    <w:rsid w:val="00C314A6"/>
    <w:rsid w:val="00C620C8"/>
    <w:rsid w:val="00C67A5E"/>
    <w:rsid w:val="00C70CDE"/>
    <w:rsid w:val="00C774C6"/>
    <w:rsid w:val="00C77887"/>
    <w:rsid w:val="00C95366"/>
    <w:rsid w:val="00C95E82"/>
    <w:rsid w:val="00CA0AEB"/>
    <w:rsid w:val="00CB1882"/>
    <w:rsid w:val="00CC2A9B"/>
    <w:rsid w:val="00CD20C3"/>
    <w:rsid w:val="00CD5562"/>
    <w:rsid w:val="00CE1D4D"/>
    <w:rsid w:val="00CE3223"/>
    <w:rsid w:val="00CF0A60"/>
    <w:rsid w:val="00CF0C25"/>
    <w:rsid w:val="00D022EF"/>
    <w:rsid w:val="00D0625E"/>
    <w:rsid w:val="00D06B05"/>
    <w:rsid w:val="00D07629"/>
    <w:rsid w:val="00D32685"/>
    <w:rsid w:val="00D45004"/>
    <w:rsid w:val="00D70B33"/>
    <w:rsid w:val="00D9414E"/>
    <w:rsid w:val="00DB2BF8"/>
    <w:rsid w:val="00DB39FC"/>
    <w:rsid w:val="00DB73E4"/>
    <w:rsid w:val="00DC14BC"/>
    <w:rsid w:val="00DE18CE"/>
    <w:rsid w:val="00DE5608"/>
    <w:rsid w:val="00DF19EB"/>
    <w:rsid w:val="00E01CA0"/>
    <w:rsid w:val="00E126A1"/>
    <w:rsid w:val="00E21BB6"/>
    <w:rsid w:val="00E30DE6"/>
    <w:rsid w:val="00E36188"/>
    <w:rsid w:val="00E41845"/>
    <w:rsid w:val="00E740B1"/>
    <w:rsid w:val="00E76832"/>
    <w:rsid w:val="00E97052"/>
    <w:rsid w:val="00EA1CF8"/>
    <w:rsid w:val="00EB4896"/>
    <w:rsid w:val="00EC5A03"/>
    <w:rsid w:val="00ED359E"/>
    <w:rsid w:val="00EF34B6"/>
    <w:rsid w:val="00F024A2"/>
    <w:rsid w:val="00F457D4"/>
    <w:rsid w:val="00F535FE"/>
    <w:rsid w:val="00F75637"/>
    <w:rsid w:val="00F76410"/>
    <w:rsid w:val="00F80314"/>
    <w:rsid w:val="00F924EA"/>
    <w:rsid w:val="00FB1633"/>
    <w:rsid w:val="00FB346F"/>
    <w:rsid w:val="00FB5AE7"/>
    <w:rsid w:val="00FC50A0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C3F6BD"/>
  <w15:chartTrackingRefBased/>
  <w15:docId w15:val="{A0C73196-F9D0-4965-A676-A11F4A91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GB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9" w:qFormat="1"/>
    <w:lsdException w:name="List Number" w:uiPriority="29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9" w:qFormat="1"/>
    <w:lsdException w:name="List Bullet 3" w:uiPriority="19" w:qFormat="1"/>
    <w:lsdException w:name="List Bullet 4" w:semiHidden="1"/>
    <w:lsdException w:name="List Bullet 5" w:semiHidden="1"/>
    <w:lsdException w:name="List Number 2" w:uiPriority="29" w:qFormat="1"/>
    <w:lsdException w:name="List Number 3" w:uiPriority="29" w:qFormat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7048D1"/>
    <w:pPr>
      <w:spacing w:line="290" w:lineRule="atLeast"/>
    </w:pPr>
    <w:rPr>
      <w:color w:val="2D053C" w:themeColor="text2"/>
      <w:sz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E126A1"/>
    <w:pPr>
      <w:keepNext/>
      <w:keepLines/>
      <w:spacing w:after="120" w:line="280" w:lineRule="atLeast"/>
      <w:outlineLvl w:val="0"/>
    </w:pPr>
    <w:rPr>
      <w:rFonts w:asciiTheme="majorHAnsi" w:eastAsiaTheme="majorEastAsia" w:hAnsiTheme="majorHAnsi" w:cstheme="majorBidi"/>
      <w:b/>
      <w:color w:val="FF3A53" w:themeColor="accent1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F457D4"/>
    <w:pPr>
      <w:keepNext/>
      <w:keepLines/>
      <w:spacing w:after="120" w:line="280" w:lineRule="atLeast"/>
      <w:outlineLvl w:val="1"/>
    </w:pPr>
    <w:rPr>
      <w:rFonts w:asciiTheme="majorHAnsi" w:eastAsiaTheme="majorEastAsia" w:hAnsiTheme="majorHAnsi" w:cstheme="majorBidi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F457D4"/>
    <w:pPr>
      <w:keepNext/>
      <w:keepLines/>
      <w:spacing w:after="12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F457D4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F3767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F3767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F37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F37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F376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49"/>
    <w:rsid w:val="00F457D4"/>
    <w:pPr>
      <w:spacing w:after="4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49"/>
    <w:rsid w:val="00F457D4"/>
    <w:rPr>
      <w:color w:val="2D053C" w:themeColor="text2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126A1"/>
    <w:rPr>
      <w:rFonts w:asciiTheme="majorHAnsi" w:eastAsiaTheme="majorEastAsia" w:hAnsiTheme="majorHAnsi" w:cstheme="majorBidi"/>
      <w:b/>
      <w:color w:val="FF3A53" w:themeColor="accent1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57D4"/>
    <w:rPr>
      <w:rFonts w:asciiTheme="majorHAnsi" w:eastAsiaTheme="majorEastAsia" w:hAnsiTheme="majorHAnsi" w:cstheme="majorBidi"/>
      <w:color w:val="2D053C" w:themeColor="text2"/>
      <w:sz w:val="22"/>
      <w:szCs w:val="26"/>
    </w:rPr>
  </w:style>
  <w:style w:type="paragraph" w:styleId="Caption">
    <w:name w:val="caption"/>
    <w:basedOn w:val="Normal"/>
    <w:next w:val="Normal"/>
    <w:uiPriority w:val="49"/>
    <w:qFormat/>
    <w:rsid w:val="00F457D4"/>
    <w:pPr>
      <w:spacing w:after="200"/>
    </w:pPr>
    <w:rPr>
      <w:b/>
      <w:iCs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qFormat/>
    <w:rsid w:val="008E6C91"/>
    <w:pPr>
      <w:outlineLvl w:val="9"/>
    </w:pPr>
  </w:style>
  <w:style w:type="numbering" w:customStyle="1" w:styleId="NumList">
    <w:name w:val="NumList"/>
    <w:uiPriority w:val="99"/>
    <w:rsid w:val="008E6C91"/>
    <w:pPr>
      <w:numPr>
        <w:numId w:val="7"/>
      </w:numPr>
    </w:pPr>
  </w:style>
  <w:style w:type="paragraph" w:styleId="ListNumber">
    <w:name w:val="List Number"/>
    <w:basedOn w:val="Normal"/>
    <w:uiPriority w:val="29"/>
    <w:qFormat/>
    <w:rsid w:val="008E6C91"/>
    <w:pPr>
      <w:numPr>
        <w:numId w:val="17"/>
      </w:numPr>
      <w:contextualSpacing/>
    </w:pPr>
  </w:style>
  <w:style w:type="paragraph" w:styleId="ListNumber2">
    <w:name w:val="List Number 2"/>
    <w:basedOn w:val="Normal"/>
    <w:uiPriority w:val="29"/>
    <w:qFormat/>
    <w:rsid w:val="008E6C91"/>
    <w:pPr>
      <w:numPr>
        <w:ilvl w:val="1"/>
        <w:numId w:val="17"/>
      </w:numPr>
      <w:contextualSpacing/>
    </w:pPr>
  </w:style>
  <w:style w:type="paragraph" w:styleId="ListNumber3">
    <w:name w:val="List Number 3"/>
    <w:basedOn w:val="Normal"/>
    <w:uiPriority w:val="29"/>
    <w:qFormat/>
    <w:rsid w:val="008E6C91"/>
    <w:pPr>
      <w:numPr>
        <w:ilvl w:val="2"/>
        <w:numId w:val="17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457D4"/>
    <w:rPr>
      <w:rFonts w:asciiTheme="majorHAnsi" w:eastAsiaTheme="majorEastAsia" w:hAnsiTheme="majorHAnsi" w:cstheme="majorBidi"/>
      <w:b/>
      <w:color w:val="2D053C" w:themeColor="text2"/>
      <w:sz w:val="22"/>
      <w:szCs w:val="24"/>
    </w:rPr>
  </w:style>
  <w:style w:type="numbering" w:customStyle="1" w:styleId="HeadingNumList">
    <w:name w:val="HeadingNumList"/>
    <w:uiPriority w:val="99"/>
    <w:rsid w:val="008E6C91"/>
    <w:pPr>
      <w:numPr>
        <w:numId w:val="8"/>
      </w:numPr>
    </w:pPr>
  </w:style>
  <w:style w:type="paragraph" w:styleId="ListBullet">
    <w:name w:val="List Bullet"/>
    <w:basedOn w:val="Normal"/>
    <w:uiPriority w:val="19"/>
    <w:qFormat/>
    <w:rsid w:val="00D32685"/>
    <w:pPr>
      <w:numPr>
        <w:numId w:val="20"/>
      </w:numPr>
      <w:contextualSpacing/>
    </w:pPr>
  </w:style>
  <w:style w:type="paragraph" w:styleId="ListBullet2">
    <w:name w:val="List Bullet 2"/>
    <w:basedOn w:val="Normal"/>
    <w:uiPriority w:val="19"/>
    <w:qFormat/>
    <w:rsid w:val="00D32685"/>
    <w:pPr>
      <w:numPr>
        <w:ilvl w:val="1"/>
        <w:numId w:val="20"/>
      </w:numPr>
      <w:contextualSpacing/>
    </w:pPr>
  </w:style>
  <w:style w:type="paragraph" w:styleId="ListBullet3">
    <w:name w:val="List Bullet 3"/>
    <w:basedOn w:val="Normal"/>
    <w:uiPriority w:val="19"/>
    <w:qFormat/>
    <w:rsid w:val="00D32685"/>
    <w:pPr>
      <w:numPr>
        <w:ilvl w:val="2"/>
        <w:numId w:val="20"/>
      </w:numPr>
      <w:contextualSpacing/>
    </w:pPr>
  </w:style>
  <w:style w:type="paragraph" w:styleId="TOC1">
    <w:name w:val="toc 1"/>
    <w:basedOn w:val="Normal"/>
    <w:next w:val="Normal"/>
    <w:uiPriority w:val="39"/>
    <w:semiHidden/>
    <w:rsid w:val="00FD65F2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FD65F2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rsid w:val="00FD65F2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rsid w:val="00FD65F2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FD65F2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FD65F2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FD65F2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FD65F2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FD65F2"/>
    <w:pPr>
      <w:spacing w:after="100"/>
      <w:ind w:left="1760"/>
    </w:pPr>
  </w:style>
  <w:style w:type="numbering" w:customStyle="1" w:styleId="BulletList">
    <w:name w:val="BulletList"/>
    <w:uiPriority w:val="99"/>
    <w:rsid w:val="00D32685"/>
    <w:pPr>
      <w:numPr>
        <w:numId w:val="1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F457D4"/>
    <w:rPr>
      <w:rFonts w:asciiTheme="majorHAnsi" w:eastAsiaTheme="majorEastAsia" w:hAnsiTheme="majorHAnsi" w:cstheme="majorBidi"/>
      <w:b/>
      <w:iCs/>
      <w:color w:val="2D053C" w:themeColor="text2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767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767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76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767"/>
    <w:rPr>
      <w:rFonts w:asciiTheme="majorHAnsi" w:eastAsiaTheme="majorEastAsia" w:hAnsiTheme="majorHAnsi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76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Quote">
    <w:name w:val="Quote"/>
    <w:basedOn w:val="Normal"/>
    <w:next w:val="BodyText"/>
    <w:link w:val="QuoteChar"/>
    <w:uiPriority w:val="29"/>
    <w:qFormat/>
    <w:rsid w:val="00F457D4"/>
    <w:pPr>
      <w:spacing w:before="170" w:after="170" w:line="440" w:lineRule="atLeast"/>
      <w:ind w:right="2268"/>
    </w:pPr>
    <w:rPr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F457D4"/>
    <w:rPr>
      <w:iCs/>
      <w:color w:val="2D053C" w:themeColor="text2"/>
      <w:sz w:val="32"/>
    </w:rPr>
  </w:style>
  <w:style w:type="paragraph" w:styleId="BodyText">
    <w:name w:val="Body Text"/>
    <w:basedOn w:val="Normal"/>
    <w:link w:val="BodyTextChar"/>
    <w:qFormat/>
    <w:rsid w:val="00B621E4"/>
    <w:pPr>
      <w:spacing w:after="170"/>
    </w:pPr>
  </w:style>
  <w:style w:type="character" w:customStyle="1" w:styleId="BodyTextChar">
    <w:name w:val="Body Text Char"/>
    <w:basedOn w:val="DefaultParagraphFont"/>
    <w:link w:val="BodyText"/>
    <w:rsid w:val="00B621E4"/>
    <w:rPr>
      <w:color w:val="2D053C" w:themeColor="text2"/>
      <w:sz w:val="22"/>
    </w:rPr>
  </w:style>
  <w:style w:type="paragraph" w:customStyle="1" w:styleId="Documenttitle">
    <w:name w:val="Document title"/>
    <w:basedOn w:val="Normal"/>
    <w:next w:val="BodyText"/>
    <w:uiPriority w:val="79"/>
    <w:qFormat/>
    <w:rsid w:val="00F457D4"/>
    <w:pPr>
      <w:spacing w:after="220" w:line="800" w:lineRule="atLeast"/>
    </w:pPr>
    <w:rPr>
      <w:b/>
      <w:sz w:val="72"/>
    </w:rPr>
  </w:style>
  <w:style w:type="paragraph" w:customStyle="1" w:styleId="Documentsubtitle">
    <w:name w:val="Document subtitle"/>
    <w:basedOn w:val="BodyText"/>
    <w:next w:val="BodyText"/>
    <w:uiPriority w:val="80"/>
    <w:qFormat/>
    <w:rsid w:val="00C145D3"/>
    <w:pPr>
      <w:spacing w:after="220" w:line="800" w:lineRule="atLeast"/>
    </w:pPr>
    <w:rPr>
      <w:sz w:val="72"/>
    </w:rPr>
  </w:style>
  <w:style w:type="paragraph" w:styleId="Header">
    <w:name w:val="header"/>
    <w:basedOn w:val="Normal"/>
    <w:link w:val="HeaderChar"/>
    <w:uiPriority w:val="99"/>
    <w:semiHidden/>
    <w:rsid w:val="00C95E82"/>
    <w:pPr>
      <w:tabs>
        <w:tab w:val="center" w:pos="4513"/>
        <w:tab w:val="right" w:pos="9026"/>
      </w:tabs>
      <w:spacing w:line="260" w:lineRule="atLeas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5EC6"/>
    <w:rPr>
      <w:sz w:val="22"/>
    </w:rPr>
  </w:style>
  <w:style w:type="paragraph" w:styleId="Footer">
    <w:name w:val="footer"/>
    <w:basedOn w:val="Normal"/>
    <w:link w:val="FooterChar"/>
    <w:uiPriority w:val="99"/>
    <w:semiHidden/>
    <w:rsid w:val="00C145D3"/>
    <w:pPr>
      <w:tabs>
        <w:tab w:val="center" w:pos="4513"/>
        <w:tab w:val="right" w:pos="9026"/>
      </w:tabs>
      <w:spacing w:line="260" w:lineRule="atLeas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5EC6"/>
    <w:rPr>
      <w:sz w:val="22"/>
    </w:rPr>
  </w:style>
  <w:style w:type="table" w:styleId="TableGrid">
    <w:name w:val="Table Grid"/>
    <w:basedOn w:val="TableNormal"/>
    <w:uiPriority w:val="39"/>
    <w:rsid w:val="00DE1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RTableDefault">
    <w:name w:val="RCR Table Default"/>
    <w:basedOn w:val="TableNormal"/>
    <w:uiPriority w:val="99"/>
    <w:rsid w:val="00B621E4"/>
    <w:pPr>
      <w:spacing w:after="60"/>
    </w:pPr>
    <w:rPr>
      <w:sz w:val="22"/>
    </w:rPr>
    <w:tblPr>
      <w:tblBorders>
        <w:bottom w:val="single" w:sz="4" w:space="0" w:color="FF3A53" w:themeColor="accent1"/>
        <w:insideH w:val="single" w:sz="4" w:space="0" w:color="FF3A53" w:themeColor="accent1"/>
      </w:tblBorders>
    </w:tblPr>
    <w:tblStylePr w:type="firstRow">
      <w:rPr>
        <w:b/>
        <w:color w:val="FF3A53" w:themeColor="accent1"/>
      </w:rPr>
      <w:tblPr/>
      <w:tcPr>
        <w:tcBorders>
          <w:bottom w:val="nil"/>
        </w:tcBorders>
        <w:shd w:val="clear" w:color="auto" w:fill="FFD7DC" w:themeFill="accent1" w:themeFillTint="33"/>
      </w:tcPr>
    </w:tblStylePr>
  </w:style>
  <w:style w:type="paragraph" w:customStyle="1" w:styleId="Letterheadtext">
    <w:name w:val="Letterhead text"/>
    <w:basedOn w:val="Normal"/>
    <w:link w:val="LetterheadtextChar"/>
    <w:qFormat/>
    <w:rsid w:val="00EF34B6"/>
    <w:pPr>
      <w:spacing w:line="240" w:lineRule="auto"/>
      <w:ind w:right="701"/>
    </w:pPr>
    <w:rPr>
      <w:rFonts w:ascii="Arial" w:eastAsia="Times New Roman" w:hAnsi="Arial" w:cs="Arial"/>
      <w:color w:val="auto"/>
      <w:kern w:val="0"/>
      <w:szCs w:val="24"/>
      <w:lang w:eastAsia="en-US"/>
      <w14:ligatures w14:val="none"/>
    </w:rPr>
  </w:style>
  <w:style w:type="character" w:customStyle="1" w:styleId="LetterheadtextChar">
    <w:name w:val="Letterhead text Char"/>
    <w:basedOn w:val="DefaultParagraphFont"/>
    <w:link w:val="Letterheadtext"/>
    <w:rsid w:val="00EF34B6"/>
    <w:rPr>
      <w:rFonts w:ascii="Arial" w:eastAsia="Times New Roman" w:hAnsi="Arial" w:cs="Arial"/>
      <w:kern w:val="0"/>
      <w:sz w:val="22"/>
      <w:szCs w:val="24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34B6"/>
    <w:rPr>
      <w:color w:val="FF3A5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E74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ulie.ellison@bsir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ce\Downloads\RS228_RCR%20President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RCR colour theme">
      <a:dk1>
        <a:sysClr val="windowText" lastClr="000000"/>
      </a:dk1>
      <a:lt1>
        <a:sysClr val="window" lastClr="FFFFFF"/>
      </a:lt1>
      <a:dk2>
        <a:srgbClr val="2D053C"/>
      </a:dk2>
      <a:lt2>
        <a:srgbClr val="F8F7FF"/>
      </a:lt2>
      <a:accent1>
        <a:srgbClr val="FF3A53"/>
      </a:accent1>
      <a:accent2>
        <a:srgbClr val="2E54FF"/>
      </a:accent2>
      <a:accent3>
        <a:srgbClr val="00FFFF"/>
      </a:accent3>
      <a:accent4>
        <a:srgbClr val="C8FF0A"/>
      </a:accent4>
      <a:accent5>
        <a:srgbClr val="32FF64"/>
      </a:accent5>
      <a:accent6>
        <a:srgbClr val="F0EFFF"/>
      </a:accent6>
      <a:hlink>
        <a:srgbClr val="FF3A53"/>
      </a:hlink>
      <a:folHlink>
        <a:srgbClr val="2E54FF"/>
      </a:folHlink>
    </a:clrScheme>
    <a:fontScheme name="RCR font them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solidFill>
            <a:schemeClr val="tx2"/>
          </a:solidFill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lt1"/>
        </a:solidFill>
        <a:ln w="6350">
          <a:solidFill>
            <a:schemeClr val="tx2"/>
          </a:solidFill>
          <a:miter lim="800000"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DE7168B54CBF48A5C52C0158452635" ma:contentTypeVersion="15" ma:contentTypeDescription="Create a new document." ma:contentTypeScope="" ma:versionID="337a5fad4ce67682c2810ac4b7755ca5">
  <xsd:schema xmlns:xsd="http://www.w3.org/2001/XMLSchema" xmlns:xs="http://www.w3.org/2001/XMLSchema" xmlns:p="http://schemas.microsoft.com/office/2006/metadata/properties" xmlns:ns2="a8368c3f-43e8-47af-99d4-e908aa1a050b" xmlns:ns3="18ad39b5-1f0b-4ae8-98df-139b3f3b33b1" targetNamespace="http://schemas.microsoft.com/office/2006/metadata/properties" ma:root="true" ma:fieldsID="3dd194415f0c515bb0a1a1ba509c1d9a" ns2:_="" ns3:_="">
    <xsd:import namespace="a8368c3f-43e8-47af-99d4-e908aa1a050b"/>
    <xsd:import namespace="18ad39b5-1f0b-4ae8-98df-139b3f3b3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68c3f-43e8-47af-99d4-e908aa1a0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74f293f-14d7-4b0a-9100-0fc86db086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d39b5-1f0b-4ae8-98df-139b3f3b33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6d4f78e-2422-436a-8323-40163d9729e7}" ma:internalName="TaxCatchAll" ma:showField="CatchAllData" ma:web="18ad39b5-1f0b-4ae8-98df-139b3f3b3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368c3f-43e8-47af-99d4-e908aa1a050b">
      <Terms xmlns="http://schemas.microsoft.com/office/infopath/2007/PartnerControls"/>
    </lcf76f155ced4ddcb4097134ff3c332f>
    <TaxCatchAll xmlns="18ad39b5-1f0b-4ae8-98df-139b3f3b33b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C68B7-5708-4636-BB9C-739576E2E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68c3f-43e8-47af-99d4-e908aa1a050b"/>
    <ds:schemaRef ds:uri="18ad39b5-1f0b-4ae8-98df-139b3f3b3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79BBA6-70A7-48FF-B843-D61B239BD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60333F-A29F-4525-8241-E28F5811C1E1}">
  <ds:schemaRefs>
    <ds:schemaRef ds:uri="http://schemas.microsoft.com/office/2006/metadata/properties"/>
    <ds:schemaRef ds:uri="http://schemas.microsoft.com/office/infopath/2007/PartnerControls"/>
    <ds:schemaRef ds:uri="a8368c3f-43e8-47af-99d4-e908aa1a050b"/>
    <ds:schemaRef ds:uri="18ad39b5-1f0b-4ae8-98df-139b3f3b33b1"/>
  </ds:schemaRefs>
</ds:datastoreItem>
</file>

<file path=customXml/itemProps4.xml><?xml version="1.0" encoding="utf-8"?>
<ds:datastoreItem xmlns:ds="http://schemas.openxmlformats.org/officeDocument/2006/customXml" ds:itemID="{32122C3F-6983-438E-97C9-EA8E6F461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RS228_RCR President Letterhead template</Template>
  <TotalTime>3</TotalTime>
  <Pages>2</Pages>
  <Words>230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Links>
    <vt:vector size="6" baseType="variant">
      <vt:variant>
        <vt:i4>6160500</vt:i4>
      </vt:variant>
      <vt:variant>
        <vt:i4>0</vt:i4>
      </vt:variant>
      <vt:variant>
        <vt:i4>0</vt:i4>
      </vt:variant>
      <vt:variant>
        <vt:i4>5</vt:i4>
      </vt:variant>
      <vt:variant>
        <vt:lpwstr>mailto:events@rcr.ac.co.uk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form</dc:title>
  <dc:subject/>
  <dc:creator>BSIR</dc:creator>
  <cp:keywords/>
  <dc:description/>
  <cp:lastModifiedBy>Julie Ellison</cp:lastModifiedBy>
  <cp:revision>5</cp:revision>
  <dcterms:created xsi:type="dcterms:W3CDTF">2026-08-03T08:55:00Z</dcterms:created>
  <dcterms:modified xsi:type="dcterms:W3CDTF">2026-08-03T08:57:00Z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0x010100CFDE7168B54CBF48A5C52C0158452635</vt:lpwstr>
  </property>
  <property fmtid="{D5CDD505-2E9C-101B-9397-08002B2CF9AE}" pid="3" name="MediaServiceImageTags">
    <vt:lpwstr/>
  </property>
</Properties>
</file>